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308" w:rsidRDefault="00597308" w:rsidP="005D683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Комендантова Полина Витальевна</w:t>
      </w:r>
    </w:p>
    <w:p w:rsidR="00597308" w:rsidRDefault="00597308" w:rsidP="005D683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г.Полоцк, ул. Мариненко д.7, кв. 91</w:t>
      </w:r>
    </w:p>
    <w:p w:rsidR="00597308" w:rsidRDefault="00597308" w:rsidP="005D683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211412, Витебская область</w:t>
      </w:r>
    </w:p>
    <w:p w:rsidR="00597308" w:rsidRDefault="00597308" w:rsidP="005D683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моб. +375(29)621-63-70(</w:t>
      </w:r>
      <w:r>
        <w:rPr>
          <w:rFonts w:ascii="Times New Roman" w:hAnsi="Times New Roman" w:cs="Times New Roman"/>
          <w:sz w:val="28"/>
          <w:szCs w:val="28"/>
          <w:lang w:val="en-US"/>
        </w:rPr>
        <w:t>Velcom</w:t>
      </w:r>
      <w:r w:rsidRPr="00D57724">
        <w:rPr>
          <w:rFonts w:ascii="Times New Roman" w:hAnsi="Times New Roman" w:cs="Times New Roman"/>
          <w:sz w:val="28"/>
          <w:szCs w:val="28"/>
        </w:rPr>
        <w:t>)</w:t>
      </w:r>
    </w:p>
    <w:p w:rsidR="00597308" w:rsidRDefault="00597308" w:rsidP="005D683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ГУО «Средняя школа № 6 г. Полоцка»</w:t>
      </w:r>
    </w:p>
    <w:p w:rsidR="00597308" w:rsidRDefault="00597308" w:rsidP="005D683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Pr="00EC3D67">
        <w:rPr>
          <w:rFonts w:ascii="Times New Roman" w:hAnsi="Times New Roman" w:cs="Times New Roman"/>
          <w:sz w:val="28"/>
          <w:szCs w:val="28"/>
        </w:rPr>
        <w:t xml:space="preserve"> примере своей семьи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>хочу показать, что «меж поколень</w:t>
      </w:r>
      <w:r w:rsidRPr="00EC3D67">
        <w:rPr>
          <w:rFonts w:ascii="Times New Roman" w:hAnsi="Times New Roman" w:cs="Times New Roman"/>
          <w:sz w:val="28"/>
          <w:szCs w:val="28"/>
        </w:rPr>
        <w:t>ями связь – это не громкое слово».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10 октября 1997 г. </w:t>
      </w:r>
      <w:r>
        <w:rPr>
          <w:rFonts w:ascii="Times New Roman" w:hAnsi="Times New Roman" w:cs="Times New Roman"/>
          <w:sz w:val="28"/>
          <w:szCs w:val="28"/>
        </w:rPr>
        <w:t xml:space="preserve">я увидела свет. С самого детства я жила в городе и была окружена рассказами, воспоминаниями людей, выживших в то страшное время. Среди них и мои родные.  </w:t>
      </w:r>
      <w:r w:rsidRPr="00EC3D67">
        <w:rPr>
          <w:rFonts w:ascii="Times New Roman" w:hAnsi="Times New Roman" w:cs="Times New Roman"/>
          <w:sz w:val="28"/>
          <w:szCs w:val="28"/>
        </w:rPr>
        <w:t>Я не видела своих прадедушек и прабабушек, мои бабушки и дедушки – дети войны, но я знаю о них, и знаю потому, что каждое новое поколение</w:t>
      </w:r>
      <w:r>
        <w:rPr>
          <w:rFonts w:ascii="Times New Roman" w:hAnsi="Times New Roman" w:cs="Times New Roman"/>
          <w:sz w:val="28"/>
          <w:szCs w:val="28"/>
        </w:rPr>
        <w:t xml:space="preserve"> в моей семье</w:t>
      </w:r>
      <w:r w:rsidRPr="00EC3D67">
        <w:rPr>
          <w:rFonts w:ascii="Times New Roman" w:hAnsi="Times New Roman" w:cs="Times New Roman"/>
          <w:sz w:val="28"/>
          <w:szCs w:val="28"/>
        </w:rPr>
        <w:t xml:space="preserve"> хранит память о предыдущем. </w:t>
      </w:r>
      <w:r>
        <w:rPr>
          <w:rFonts w:ascii="Times New Roman" w:hAnsi="Times New Roman" w:cs="Times New Roman"/>
          <w:sz w:val="28"/>
          <w:szCs w:val="28"/>
        </w:rPr>
        <w:t>Я считаю своим долгом рассказать и написать о них, чтобы и мои дети могли гордиться героическим прошлым своих предков.</w:t>
      </w: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3D67">
        <w:rPr>
          <w:rFonts w:ascii="Times New Roman" w:hAnsi="Times New Roman" w:cs="Times New Roman"/>
          <w:sz w:val="28"/>
          <w:szCs w:val="28"/>
        </w:rPr>
        <w:t>Бывает, что весьма значительны</w:t>
      </w:r>
      <w:r>
        <w:rPr>
          <w:rFonts w:ascii="Times New Roman" w:hAnsi="Times New Roman" w:cs="Times New Roman"/>
          <w:sz w:val="28"/>
          <w:szCs w:val="28"/>
        </w:rPr>
        <w:t xml:space="preserve">е события по </w:t>
      </w:r>
      <w:r w:rsidRPr="00EC3D67">
        <w:rPr>
          <w:rFonts w:ascii="Times New Roman" w:hAnsi="Times New Roman" w:cs="Times New Roman"/>
          <w:sz w:val="28"/>
          <w:szCs w:val="28"/>
        </w:rPr>
        <w:t>прошествии</w:t>
      </w:r>
      <w:r>
        <w:rPr>
          <w:rFonts w:ascii="Times New Roman" w:hAnsi="Times New Roman" w:cs="Times New Roman"/>
          <w:sz w:val="28"/>
          <w:szCs w:val="28"/>
        </w:rPr>
        <w:t xml:space="preserve"> времени</w:t>
      </w:r>
      <w:r w:rsidRPr="00EC3D67">
        <w:rPr>
          <w:rFonts w:ascii="Times New Roman" w:hAnsi="Times New Roman" w:cs="Times New Roman"/>
          <w:sz w:val="28"/>
          <w:szCs w:val="28"/>
        </w:rPr>
        <w:t xml:space="preserve"> стираются из памяти людей и становятся достоянием лишь архивных документов. Но есть такие, величие которых не тускнеет от неумолимого бега времени. Более тог</w:t>
      </w:r>
      <w:r>
        <w:rPr>
          <w:rFonts w:ascii="Times New Roman" w:hAnsi="Times New Roman" w:cs="Times New Roman"/>
          <w:sz w:val="28"/>
          <w:szCs w:val="28"/>
        </w:rPr>
        <w:t>о, каждое проходящее десятилетие</w:t>
      </w:r>
      <w:r w:rsidRPr="00EC3D67">
        <w:rPr>
          <w:rFonts w:ascii="Times New Roman" w:hAnsi="Times New Roman" w:cs="Times New Roman"/>
          <w:sz w:val="28"/>
          <w:szCs w:val="28"/>
        </w:rPr>
        <w:t xml:space="preserve"> с возрастающей силой подчеркивает их значение, их ве</w:t>
      </w:r>
      <w:r>
        <w:rPr>
          <w:rFonts w:ascii="Times New Roman" w:hAnsi="Times New Roman" w:cs="Times New Roman"/>
          <w:sz w:val="28"/>
          <w:szCs w:val="28"/>
        </w:rPr>
        <w:t>ликую роль в истории страны. Великая Отечественная война</w:t>
      </w:r>
      <w:r w:rsidRPr="00EC3D67">
        <w:rPr>
          <w:rFonts w:ascii="Times New Roman" w:hAnsi="Times New Roman" w:cs="Times New Roman"/>
          <w:sz w:val="28"/>
          <w:szCs w:val="28"/>
        </w:rPr>
        <w:t xml:space="preserve"> 1941-45 гг.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C3D67">
        <w:rPr>
          <w:rFonts w:ascii="Times New Roman" w:hAnsi="Times New Roman" w:cs="Times New Roman"/>
          <w:sz w:val="28"/>
          <w:szCs w:val="28"/>
        </w:rPr>
        <w:t xml:space="preserve"> из их числа. Это одна  из славных, но,  правда, и самых трагических страниц нашей истории. И хотя время отодвигает в прошлое те огненные годы, память о немеркнущем подвиге и всенародное уважение к стойкости, мужеству и беззаветной любви наших отцов и дедов к своему Отечеству  священно и должно передавать</w:t>
      </w:r>
      <w:r>
        <w:rPr>
          <w:rFonts w:ascii="Times New Roman" w:hAnsi="Times New Roman" w:cs="Times New Roman"/>
          <w:sz w:val="28"/>
          <w:szCs w:val="28"/>
        </w:rPr>
        <w:t>ся от поколения к поколению. Всё</w:t>
      </w:r>
      <w:r w:rsidRPr="00EC3D67">
        <w:rPr>
          <w:rFonts w:ascii="Times New Roman" w:hAnsi="Times New Roman" w:cs="Times New Roman"/>
          <w:sz w:val="28"/>
          <w:szCs w:val="28"/>
        </w:rPr>
        <w:t>, что уходит в прошлое продолжает</w:t>
      </w:r>
      <w:r>
        <w:rPr>
          <w:rFonts w:ascii="Times New Roman" w:hAnsi="Times New Roman" w:cs="Times New Roman"/>
          <w:sz w:val="28"/>
          <w:szCs w:val="28"/>
        </w:rPr>
        <w:t xml:space="preserve"> жить до тех пор, пока мы о нё</w:t>
      </w:r>
      <w:r w:rsidRPr="00EC3D67">
        <w:rPr>
          <w:rFonts w:ascii="Times New Roman" w:hAnsi="Times New Roman" w:cs="Times New Roman"/>
          <w:sz w:val="28"/>
          <w:szCs w:val="28"/>
        </w:rPr>
        <w:t xml:space="preserve">м помним. </w:t>
      </w:r>
      <w:r>
        <w:rPr>
          <w:rFonts w:ascii="Times New Roman" w:hAnsi="Times New Roman" w:cs="Times New Roman"/>
          <w:sz w:val="28"/>
          <w:szCs w:val="28"/>
        </w:rPr>
        <w:t xml:space="preserve">Непрерывная связь поколений -  вот тайная нить, которая связывает день сегодняшний с днем вчерашним, с нашим прошлым. </w:t>
      </w: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войне одни стали героями.Их имена </w:t>
      </w:r>
      <w:r w:rsidRPr="00EC3D67">
        <w:rPr>
          <w:rFonts w:ascii="Times New Roman" w:hAnsi="Times New Roman" w:cs="Times New Roman"/>
          <w:sz w:val="28"/>
          <w:szCs w:val="28"/>
        </w:rPr>
        <w:t>сама жизнь золотыми буквами впис</w:t>
      </w:r>
      <w:r>
        <w:rPr>
          <w:rFonts w:ascii="Times New Roman" w:hAnsi="Times New Roman" w:cs="Times New Roman"/>
          <w:sz w:val="28"/>
          <w:szCs w:val="28"/>
        </w:rPr>
        <w:t xml:space="preserve">ала  в славные страницы истории. Другие незаметно, но упорно приближали победу своим повседневным трудом. </w:t>
      </w:r>
    </w:p>
    <w:p w:rsidR="00597308" w:rsidRPr="0095586E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Моим родным</w:t>
      </w:r>
      <w:r w:rsidRPr="00EC3D67">
        <w:rPr>
          <w:rFonts w:ascii="Times New Roman" w:hAnsi="Times New Roman" w:cs="Times New Roman"/>
          <w:sz w:val="28"/>
          <w:szCs w:val="28"/>
        </w:rPr>
        <w:t xml:space="preserve"> не посвящали книги, </w:t>
      </w:r>
      <w:r>
        <w:rPr>
          <w:rFonts w:ascii="Times New Roman" w:hAnsi="Times New Roman" w:cs="Times New Roman"/>
          <w:sz w:val="28"/>
          <w:szCs w:val="28"/>
        </w:rPr>
        <w:t xml:space="preserve">о них </w:t>
      </w:r>
      <w:r w:rsidRPr="00EC3D67">
        <w:rPr>
          <w:rFonts w:ascii="Times New Roman" w:hAnsi="Times New Roman" w:cs="Times New Roman"/>
          <w:sz w:val="28"/>
          <w:szCs w:val="28"/>
        </w:rPr>
        <w:t>не сла</w:t>
      </w:r>
      <w:r>
        <w:rPr>
          <w:rFonts w:ascii="Times New Roman" w:hAnsi="Times New Roman" w:cs="Times New Roman"/>
          <w:sz w:val="28"/>
          <w:szCs w:val="28"/>
        </w:rPr>
        <w:t>гали песен. Такие они были. К</w:t>
      </w:r>
      <w:r w:rsidRPr="00EC3D67">
        <w:rPr>
          <w:rFonts w:ascii="Times New Roman" w:hAnsi="Times New Roman" w:cs="Times New Roman"/>
          <w:sz w:val="28"/>
          <w:szCs w:val="28"/>
        </w:rPr>
        <w:t>ак и мы бежали за временем, думали о будущем, мечтали и надеялись. Но жизнь повернулась по-другому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EC3D67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считаю, что военная страница жизни </w:t>
      </w:r>
      <w:r w:rsidRPr="00EC3D67">
        <w:rPr>
          <w:rFonts w:ascii="Times New Roman" w:hAnsi="Times New Roman" w:cs="Times New Roman"/>
          <w:sz w:val="28"/>
          <w:szCs w:val="28"/>
        </w:rPr>
        <w:t>мои</w:t>
      </w:r>
      <w:r>
        <w:rPr>
          <w:rFonts w:ascii="Times New Roman" w:hAnsi="Times New Roman" w:cs="Times New Roman"/>
          <w:sz w:val="28"/>
          <w:szCs w:val="28"/>
        </w:rPr>
        <w:t xml:space="preserve">х предков  - это пример героизма и мужества большинства людей, живших в эти трагические для многих судеб годы. И </w:t>
      </w:r>
      <w:r w:rsidRPr="00EC3D67">
        <w:rPr>
          <w:rFonts w:ascii="Times New Roman" w:hAnsi="Times New Roman" w:cs="Times New Roman"/>
          <w:sz w:val="28"/>
          <w:szCs w:val="28"/>
        </w:rPr>
        <w:t>прабабушка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3D67">
        <w:rPr>
          <w:rFonts w:ascii="Times New Roman" w:hAnsi="Times New Roman" w:cs="Times New Roman"/>
          <w:sz w:val="28"/>
          <w:szCs w:val="28"/>
        </w:rPr>
        <w:t xml:space="preserve"> и прадедушка</w:t>
      </w:r>
      <w:r>
        <w:rPr>
          <w:rFonts w:ascii="Times New Roman" w:hAnsi="Times New Roman" w:cs="Times New Roman"/>
          <w:sz w:val="28"/>
          <w:szCs w:val="28"/>
        </w:rPr>
        <w:t>, а также мои бабушка и дедушка</w:t>
      </w:r>
      <w:r w:rsidRPr="00EC3D67">
        <w:rPr>
          <w:rFonts w:ascii="Times New Roman" w:hAnsi="Times New Roman" w:cs="Times New Roman"/>
          <w:sz w:val="28"/>
          <w:szCs w:val="28"/>
        </w:rPr>
        <w:t xml:space="preserve"> достойны </w:t>
      </w:r>
      <w:r>
        <w:rPr>
          <w:rFonts w:ascii="Times New Roman" w:hAnsi="Times New Roman" w:cs="Times New Roman"/>
          <w:sz w:val="28"/>
          <w:szCs w:val="28"/>
        </w:rPr>
        <w:t>того, чтобы я написала об их вкладе в Победу.</w:t>
      </w: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прабабушка (по папиной линии), Козлякова</w:t>
      </w:r>
      <w:r w:rsidRPr="00EC3D67">
        <w:rPr>
          <w:rFonts w:ascii="Times New Roman" w:hAnsi="Times New Roman" w:cs="Times New Roman"/>
          <w:sz w:val="28"/>
          <w:szCs w:val="28"/>
        </w:rPr>
        <w:t xml:space="preserve"> Лидия Константиновна</w:t>
      </w:r>
      <w:r>
        <w:rPr>
          <w:rFonts w:ascii="Times New Roman" w:hAnsi="Times New Roman" w:cs="Times New Roman"/>
          <w:sz w:val="28"/>
          <w:szCs w:val="28"/>
        </w:rPr>
        <w:t>, родилась в деревне Старица  Россонского района.</w:t>
      </w:r>
      <w:r w:rsidRPr="00EC3D67">
        <w:rPr>
          <w:rFonts w:ascii="Times New Roman" w:hAnsi="Times New Roman" w:cs="Times New Roman"/>
          <w:sz w:val="28"/>
          <w:szCs w:val="28"/>
        </w:rPr>
        <w:t xml:space="preserve"> Ей было всего лишь 20 лет, когда началась война. Россонщина – партизанский край. Моя прабабушка тут же пошла в партизанский отряд. Сначала в нем было всего 5 человек, но он постоянно пополнялся и вошел в состав бригады имени Чапаева.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3D67">
        <w:rPr>
          <w:rFonts w:ascii="Times New Roman" w:hAnsi="Times New Roman" w:cs="Times New Roman"/>
          <w:sz w:val="28"/>
          <w:szCs w:val="28"/>
        </w:rPr>
        <w:t xml:space="preserve">Прабабушка </w:t>
      </w:r>
      <w:r>
        <w:rPr>
          <w:rFonts w:ascii="Times New Roman" w:hAnsi="Times New Roman" w:cs="Times New Roman"/>
          <w:sz w:val="28"/>
          <w:szCs w:val="28"/>
        </w:rPr>
        <w:t>Лида, рассказывала моему отцу (</w:t>
      </w:r>
      <w:r w:rsidRPr="00EC3D67">
        <w:rPr>
          <w:rFonts w:ascii="Times New Roman" w:hAnsi="Times New Roman" w:cs="Times New Roman"/>
          <w:sz w:val="28"/>
          <w:szCs w:val="28"/>
        </w:rPr>
        <w:t>своему внуку) о том, как они собирали сведения о фашистских гарнизонах, уча</w:t>
      </w:r>
      <w:r>
        <w:rPr>
          <w:rFonts w:ascii="Times New Roman" w:hAnsi="Times New Roman" w:cs="Times New Roman"/>
          <w:sz w:val="28"/>
          <w:szCs w:val="28"/>
        </w:rPr>
        <w:t xml:space="preserve">ствовали в подрывных операциях, как в декабре 1943 года немецкий карательный отряд сжег дотла деревню Концевые. </w:t>
      </w:r>
    </w:p>
    <w:p w:rsidR="00597308" w:rsidRPr="000E41B7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Людей вывезли в д.Клястицы и поместили в немецкий лагерь. Оттуда их хотели отправить в Литву. Но партизаны помешали им это сделать (8).</w:t>
      </w:r>
    </w:p>
    <w:p w:rsidR="00597308" w:rsidRPr="000E41B7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прабабушка рассказывала папе, что, </w:t>
      </w:r>
      <w:r w:rsidRPr="00C711C1">
        <w:rPr>
          <w:rFonts w:ascii="Times New Roman" w:hAnsi="Times New Roman" w:cs="Times New Roman"/>
          <w:sz w:val="28"/>
          <w:szCs w:val="28"/>
        </w:rPr>
        <w:t>несмотря на то, что шла война</w:t>
      </w:r>
      <w:r w:rsidRPr="00C711C1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C711C1">
        <w:rPr>
          <w:rFonts w:ascii="Times New Roman" w:hAnsi="Times New Roman" w:cs="Times New Roman"/>
          <w:sz w:val="28"/>
          <w:szCs w:val="28"/>
        </w:rPr>
        <w:t xml:space="preserve"> в школах обучали детей. </w:t>
      </w:r>
      <w:r>
        <w:rPr>
          <w:rFonts w:ascii="Times New Roman" w:hAnsi="Times New Roman" w:cs="Times New Roman"/>
          <w:sz w:val="28"/>
          <w:szCs w:val="28"/>
        </w:rPr>
        <w:t>Школы назывались «лесными».</w:t>
      </w:r>
    </w:p>
    <w:p w:rsidR="00597308" w:rsidRPr="00E03FB7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11C1">
        <w:rPr>
          <w:rFonts w:ascii="Times New Roman" w:hAnsi="Times New Roman" w:cs="Times New Roman"/>
          <w:sz w:val="28"/>
          <w:szCs w:val="28"/>
        </w:rPr>
        <w:t xml:space="preserve">Меня заинтересовал этот вопрос. Я изучила литературу и выяснила, </w:t>
      </w:r>
      <w:r w:rsidRPr="00E03FB7">
        <w:rPr>
          <w:rFonts w:ascii="Times New Roman" w:hAnsi="Times New Roman" w:cs="Times New Roman"/>
          <w:sz w:val="28"/>
          <w:szCs w:val="28"/>
        </w:rPr>
        <w:t>что для спасения мирных жителей от уничтожения захватчиками 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03FB7">
        <w:rPr>
          <w:rFonts w:ascii="Times New Roman" w:hAnsi="Times New Roman" w:cs="Times New Roman"/>
          <w:sz w:val="28"/>
          <w:szCs w:val="28"/>
        </w:rPr>
        <w:t xml:space="preserve"> многих партизанских отрядах и соединениях были созданы лесные гражданские</w:t>
      </w:r>
      <w:r>
        <w:rPr>
          <w:rFonts w:ascii="Times New Roman" w:hAnsi="Times New Roman" w:cs="Times New Roman"/>
          <w:sz w:val="28"/>
          <w:szCs w:val="28"/>
        </w:rPr>
        <w:t xml:space="preserve"> лагеря. В них вместе </w:t>
      </w:r>
      <w:r w:rsidRPr="00E03FB7">
        <w:rPr>
          <w:rFonts w:ascii="Times New Roman" w:hAnsi="Times New Roman" w:cs="Times New Roman"/>
          <w:sz w:val="28"/>
          <w:szCs w:val="28"/>
        </w:rPr>
        <w:t>со стариками и женщинами находилась много детей. Не имея возможности учиться в школах, без определенных занятий, предоставленные сами себе, дети становились жертвами взорвавши</w:t>
      </w:r>
      <w:r>
        <w:rPr>
          <w:rFonts w:ascii="Times New Roman" w:hAnsi="Times New Roman" w:cs="Times New Roman"/>
          <w:sz w:val="28"/>
          <w:szCs w:val="28"/>
        </w:rPr>
        <w:t>хся</w:t>
      </w:r>
      <w:r w:rsidRPr="00E03FB7">
        <w:rPr>
          <w:rFonts w:ascii="Times New Roman" w:hAnsi="Times New Roman" w:cs="Times New Roman"/>
          <w:sz w:val="28"/>
          <w:szCs w:val="28"/>
        </w:rPr>
        <w:t xml:space="preserve"> боезапасов, которые пытались использовать в качества игрушек. </w:t>
      </w:r>
    </w:p>
    <w:p w:rsidR="00597308" w:rsidRPr="00C96659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3FB7">
        <w:rPr>
          <w:rFonts w:ascii="Times New Roman" w:hAnsi="Times New Roman" w:cs="Times New Roman"/>
          <w:sz w:val="28"/>
          <w:szCs w:val="28"/>
        </w:rPr>
        <w:t>Стал вопрос об организации о</w:t>
      </w:r>
      <w:r>
        <w:rPr>
          <w:rFonts w:ascii="Times New Roman" w:hAnsi="Times New Roman" w:cs="Times New Roman"/>
          <w:sz w:val="28"/>
          <w:szCs w:val="28"/>
        </w:rPr>
        <w:t>бучения детей. «Лесные школы», везде</w:t>
      </w:r>
      <w:r w:rsidRPr="00E03FB7">
        <w:rPr>
          <w:rFonts w:ascii="Times New Roman" w:hAnsi="Times New Roman" w:cs="Times New Roman"/>
          <w:sz w:val="28"/>
          <w:szCs w:val="28"/>
        </w:rPr>
        <w:t xml:space="preserve"> были на</w:t>
      </w:r>
      <w:r>
        <w:rPr>
          <w:rFonts w:ascii="Times New Roman" w:hAnsi="Times New Roman" w:cs="Times New Roman"/>
          <w:sz w:val="28"/>
          <w:szCs w:val="28"/>
        </w:rPr>
        <w:t>чальными: двухкомплектные, трёх</w:t>
      </w:r>
      <w:r w:rsidRPr="00E03FB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омплектные, а кое-где и четырёх</w:t>
      </w:r>
      <w:r w:rsidRPr="00E03FB7">
        <w:rPr>
          <w:rFonts w:ascii="Times New Roman" w:hAnsi="Times New Roman" w:cs="Times New Roman"/>
          <w:sz w:val="28"/>
          <w:szCs w:val="28"/>
        </w:rPr>
        <w:t xml:space="preserve">комплектные. </w:t>
      </w:r>
      <w:r>
        <w:rPr>
          <w:rFonts w:ascii="Times New Roman" w:hAnsi="Times New Roman" w:cs="Times New Roman"/>
          <w:sz w:val="28"/>
          <w:szCs w:val="28"/>
        </w:rPr>
        <w:t>В школы записывали детей от 7 до 15 лет</w:t>
      </w:r>
      <w:r w:rsidRPr="00E03FB7">
        <w:rPr>
          <w:rFonts w:ascii="Times New Roman" w:hAnsi="Times New Roman" w:cs="Times New Roman"/>
          <w:sz w:val="28"/>
          <w:szCs w:val="28"/>
        </w:rPr>
        <w:t xml:space="preserve">. Основной контингент учеников </w:t>
      </w:r>
      <w:r>
        <w:rPr>
          <w:rFonts w:ascii="Times New Roman" w:hAnsi="Times New Roman" w:cs="Times New Roman"/>
          <w:sz w:val="28"/>
          <w:szCs w:val="28"/>
        </w:rPr>
        <w:t>составляли</w:t>
      </w:r>
      <w:r w:rsidRPr="00E03FB7">
        <w:rPr>
          <w:rFonts w:ascii="Times New Roman" w:hAnsi="Times New Roman" w:cs="Times New Roman"/>
          <w:sz w:val="28"/>
          <w:szCs w:val="28"/>
        </w:rPr>
        <w:t xml:space="preserve"> первоклассники.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FB7">
        <w:rPr>
          <w:rFonts w:ascii="Times New Roman" w:hAnsi="Times New Roman" w:cs="Times New Roman"/>
          <w:sz w:val="28"/>
          <w:szCs w:val="28"/>
        </w:rPr>
        <w:t>Занятия в “лесных” партизанских школах проводились по программам и учебным планам Наркомпросвещен</w:t>
      </w:r>
      <w:r>
        <w:rPr>
          <w:rFonts w:ascii="Times New Roman" w:hAnsi="Times New Roman" w:cs="Times New Roman"/>
          <w:sz w:val="28"/>
          <w:szCs w:val="28"/>
        </w:rPr>
        <w:t>ия БССР, изданных в 1940 г. (</w:t>
      </w:r>
      <w:r w:rsidRPr="002D17FB">
        <w:rPr>
          <w:rFonts w:ascii="Times New Roman" w:hAnsi="Times New Roman" w:cs="Times New Roman"/>
          <w:sz w:val="28"/>
          <w:szCs w:val="28"/>
        </w:rPr>
        <w:t>4, 3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97308" w:rsidRPr="00E03FB7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Прабабушка вспоминает, что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школа стала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первой заботой 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 нашего отряда. Из каждого задания наши партизаны приносили то случайно </w:t>
      </w:r>
      <w:r>
        <w:rPr>
          <w:rFonts w:ascii="Times New Roman" w:hAnsi="Times New Roman" w:cs="Times New Roman"/>
          <w:sz w:val="28"/>
          <w:szCs w:val="28"/>
          <w:lang w:val="be-BY"/>
        </w:rPr>
        <w:t>попавшийся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 учебник, то тетрадь или про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сто лист чистой бумаги... В 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>отряде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из подручных материалов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 построили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школу. 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>Из деревни привезли 15 настоящих школьных скамеек и доску. Когда дети впервые пришли в нашу шк</w:t>
      </w:r>
      <w:r>
        <w:rPr>
          <w:rFonts w:ascii="Times New Roman" w:hAnsi="Times New Roman" w:cs="Times New Roman"/>
          <w:sz w:val="28"/>
          <w:szCs w:val="28"/>
          <w:lang w:val="be-BY"/>
        </w:rPr>
        <w:t>олу, радости их не было границ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97308" w:rsidRPr="000E41B7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3FB7">
        <w:rPr>
          <w:rFonts w:ascii="Times New Roman" w:hAnsi="Times New Roman" w:cs="Times New Roman"/>
          <w:sz w:val="28"/>
          <w:szCs w:val="28"/>
          <w:lang w:val="be-BY"/>
        </w:rPr>
        <w:t>Командир партизанской бригады, Г</w:t>
      </w:r>
      <w:r>
        <w:rPr>
          <w:rFonts w:ascii="Times New Roman" w:hAnsi="Times New Roman" w:cs="Times New Roman"/>
          <w:sz w:val="28"/>
          <w:szCs w:val="28"/>
          <w:lang w:val="be-BY"/>
        </w:rPr>
        <w:t>ерой Советского Союза М.Ф. Шмырёв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 был одним из инициаторов организации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>лесных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 школ на Витебщине. Организация и работа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лесных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 школ шла в невероятно </w:t>
      </w:r>
      <w:r>
        <w:rPr>
          <w:rFonts w:ascii="Times New Roman" w:hAnsi="Times New Roman" w:cs="Times New Roman"/>
          <w:sz w:val="28"/>
          <w:szCs w:val="28"/>
          <w:lang w:val="be-BY"/>
        </w:rPr>
        <w:t>тяжё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>лых условиях. Когда над местом размещения школ появлялись немецкие самолеты, занятия  останавлив</w:t>
      </w:r>
      <w:r>
        <w:rPr>
          <w:rFonts w:ascii="Times New Roman" w:hAnsi="Times New Roman" w:cs="Times New Roman"/>
          <w:sz w:val="28"/>
          <w:szCs w:val="28"/>
          <w:lang w:val="be-BY"/>
        </w:rPr>
        <w:t>ались и ученики прятались в лесу</w:t>
      </w:r>
      <w:r>
        <w:rPr>
          <w:rFonts w:ascii="Times New Roman" w:hAnsi="Times New Roman" w:cs="Times New Roman"/>
          <w:sz w:val="28"/>
          <w:szCs w:val="28"/>
        </w:rPr>
        <w:t>(7,71).</w:t>
      </w: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Мне пришлось побеседовать с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 одной </w:t>
      </w:r>
      <w:r>
        <w:rPr>
          <w:rFonts w:ascii="Times New Roman" w:hAnsi="Times New Roman" w:cs="Times New Roman"/>
          <w:sz w:val="28"/>
          <w:szCs w:val="28"/>
          <w:lang w:val="be-BY"/>
        </w:rPr>
        <w:t>из учениц такой школы – Ледахови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>ч Ольгой Дмитриевной. Ш</w:t>
      </w:r>
      <w:r>
        <w:rPr>
          <w:rFonts w:ascii="Times New Roman" w:hAnsi="Times New Roman" w:cs="Times New Roman"/>
          <w:sz w:val="28"/>
          <w:szCs w:val="28"/>
          <w:lang w:val="be-BY"/>
        </w:rPr>
        <w:t>колы военного времени оставили у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 бывших ученик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ов очень хорошие воспоминания.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>Самое лучшее, что сохранилось в моей памяти от того страшного времени, - эта наша школа, - вспоминала Ольга Дмитриевна. Она даж</w:t>
      </w:r>
      <w:r>
        <w:rPr>
          <w:rFonts w:ascii="Times New Roman" w:hAnsi="Times New Roman" w:cs="Times New Roman"/>
          <w:sz w:val="28"/>
          <w:szCs w:val="28"/>
          <w:lang w:val="be-BY"/>
        </w:rPr>
        <w:t>е внешне притягивала к себе. Учё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>ба в партизанской школе и пионерская работа проб</w:t>
      </w:r>
      <w:r>
        <w:rPr>
          <w:rFonts w:ascii="Times New Roman" w:hAnsi="Times New Roman" w:cs="Times New Roman"/>
          <w:sz w:val="28"/>
          <w:szCs w:val="28"/>
          <w:lang w:val="be-BY"/>
        </w:rPr>
        <w:t>уждали все наши мечты и мысли о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 Родине.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Мы жили жизнью всей страны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Таким образом, даже в тяжё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>лые военные год</w:t>
      </w:r>
      <w:r>
        <w:rPr>
          <w:rFonts w:ascii="Times New Roman" w:hAnsi="Times New Roman" w:cs="Times New Roman"/>
          <w:sz w:val="28"/>
          <w:szCs w:val="28"/>
          <w:lang w:val="be-BY"/>
        </w:rPr>
        <w:t>а велось обучение детей. Учителя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 и ученики показывали пример массового героизма</w:t>
      </w:r>
      <w:r>
        <w:rPr>
          <w:rFonts w:ascii="Times New Roman" w:hAnsi="Times New Roman" w:cs="Times New Roman"/>
          <w:sz w:val="28"/>
          <w:szCs w:val="28"/>
          <w:lang w:val="be-BY"/>
        </w:rPr>
        <w:t>, отваги и стойкости в борьбе с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 фашистскими оккупантами. Беззаветная преданность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Родине, проявленная ими в годысуровой борьбы с 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фашизмом, всегда будет живым примером для </w:t>
      </w:r>
      <w:r>
        <w:rPr>
          <w:rFonts w:ascii="Times New Roman" w:hAnsi="Times New Roman" w:cs="Times New Roman"/>
          <w:sz w:val="28"/>
          <w:szCs w:val="28"/>
          <w:lang w:val="be-BY"/>
        </w:rPr>
        <w:t>наших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 поколений.</w:t>
      </w:r>
    </w:p>
    <w:p w:rsidR="00597308" w:rsidRPr="0080492B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97308" w:rsidRPr="0080492B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left:0;text-align:left;margin-left:334.85pt;margin-top:8.05pt;width:141.75pt;height:182.95pt;z-index:-251662336;visibility:visible" wrapcoords="-94 0 -94 21528 21600 21528 21600 0 -94 0">
            <v:imagedata r:id="rId5" o:title=""/>
            <w10:wrap type="through"/>
          </v:shape>
        </w:pict>
      </w:r>
      <w:r>
        <w:rPr>
          <w:noProof/>
          <w:lang w:eastAsia="ru-RU"/>
        </w:rPr>
        <w:pict>
          <v:shape id="Рисунок 6" o:spid="_x0000_s1027" type="#_x0000_t75" style="position:absolute;left:0;text-align:left;margin-left:2.6pt;margin-top:8.05pt;width:190.5pt;height:182.95pt;z-index:-251663360;visibility:visible" wrapcoords="-70 0 -70 21528 21600 21528 21600 0 -70 0">
            <v:imagedata r:id="rId6" o:title=""/>
            <w10:wrap type="through"/>
          </v:shape>
        </w:pict>
      </w:r>
    </w:p>
    <w:p w:rsidR="00597308" w:rsidRPr="0080492B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97308" w:rsidRPr="0080492B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97308" w:rsidRPr="0080492B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97308" w:rsidRPr="0080492B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97308" w:rsidRPr="0080492B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8" type="#_x0000_t202" style="position:absolute;left:0;text-align:left;margin-left:-200.45pt;margin-top:16.55pt;width:191.45pt;height:78.85pt;z-index:251661312;visibility:visible" stroked="f">
            <v:textbox>
              <w:txbxContent>
                <w:p w:rsidR="00597308" w:rsidRPr="000A4815" w:rsidRDefault="00597308" w:rsidP="000A481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A4815">
                    <w:rPr>
                      <w:rFonts w:ascii="Times New Roman" w:hAnsi="Times New Roman" w:cs="Times New Roman"/>
                      <w:lang w:val="be-BY"/>
                    </w:rPr>
                    <w:t>Прабабушка Комендантова Л</w:t>
                  </w:r>
                  <w:r w:rsidRPr="000A4815">
                    <w:rPr>
                      <w:rFonts w:ascii="Times New Roman" w:hAnsi="Times New Roman" w:cs="Times New Roman"/>
                    </w:rPr>
                    <w:t>идия Константиновна (в центре) на встрече с ветеранами у мемориального комплекса «Прорыв» у г.п.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A4815">
                    <w:rPr>
                      <w:rFonts w:ascii="Times New Roman" w:hAnsi="Times New Roman" w:cs="Times New Roman"/>
                    </w:rPr>
                    <w:t>Ушачи</w:t>
                  </w:r>
                </w:p>
              </w:txbxContent>
            </v:textbox>
          </v:shape>
        </w:pict>
      </w:r>
    </w:p>
    <w:p w:rsidR="00597308" w:rsidRPr="0080492B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pict>
          <v:shape id="_x0000_s1029" type="#_x0000_t202" style="position:absolute;left:0;text-align:left;margin-left:105.3pt;margin-top:5.8pt;width:190.7pt;height:52.05pt;z-index:251662336;visibility:visible" strokecolor="white">
            <v:textbox>
              <w:txbxContent>
                <w:p w:rsidR="00597308" w:rsidRPr="000A4815" w:rsidRDefault="00597308" w:rsidP="000A481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A4815">
                    <w:rPr>
                      <w:rFonts w:ascii="Times New Roman" w:hAnsi="Times New Roman" w:cs="Times New Roman"/>
                    </w:rPr>
                    <w:t>Вместе с внуком (моим отцом)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0A4815">
                    <w:rPr>
                      <w:rFonts w:ascii="Times New Roman" w:hAnsi="Times New Roman" w:cs="Times New Roman"/>
                    </w:rPr>
                    <w:t>Комендантовым Виталием Геннадьевичем</w:t>
                  </w:r>
                </w:p>
                <w:p w:rsidR="00597308" w:rsidRPr="002E4C82" w:rsidRDefault="00597308" w:rsidP="000A4815">
                  <w:pPr>
                    <w:spacing w:after="0"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97308" w:rsidRPr="002E4C82" w:rsidRDefault="00597308" w:rsidP="000A4815">
                  <w:pPr>
                    <w:spacing w:after="0"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97308" w:rsidRPr="000A4815" w:rsidRDefault="00597308" w:rsidP="000A481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C3D67">
        <w:rPr>
          <w:rFonts w:ascii="Times New Roman" w:hAnsi="Times New Roman" w:cs="Times New Roman"/>
          <w:sz w:val="28"/>
          <w:szCs w:val="28"/>
        </w:rPr>
        <w:t>В конце 1945 г</w:t>
      </w:r>
      <w:r>
        <w:rPr>
          <w:rFonts w:ascii="Times New Roman" w:hAnsi="Times New Roman" w:cs="Times New Roman"/>
          <w:sz w:val="28"/>
          <w:szCs w:val="28"/>
        </w:rPr>
        <w:t>. прабабушка</w:t>
      </w:r>
      <w:r w:rsidRPr="00EC3D67">
        <w:rPr>
          <w:rFonts w:ascii="Times New Roman" w:hAnsi="Times New Roman" w:cs="Times New Roman"/>
          <w:sz w:val="28"/>
          <w:szCs w:val="28"/>
        </w:rPr>
        <w:t xml:space="preserve"> вышла замуж за моего прадедушку Комендантова Геннадия Михайловича 1918</w:t>
      </w:r>
      <w:r>
        <w:rPr>
          <w:rFonts w:ascii="Times New Roman" w:hAnsi="Times New Roman" w:cs="Times New Roman"/>
          <w:sz w:val="28"/>
          <w:szCs w:val="28"/>
        </w:rPr>
        <w:t xml:space="preserve"> г. рождения, урожен</w:t>
      </w:r>
      <w:r w:rsidRPr="00EC3D67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C3D67">
        <w:rPr>
          <w:rFonts w:ascii="Times New Roman" w:hAnsi="Times New Roman" w:cs="Times New Roman"/>
          <w:sz w:val="28"/>
          <w:szCs w:val="28"/>
        </w:rPr>
        <w:t xml:space="preserve"> города Орла. У него тоже своя военная биография. Из 5 детей он был са</w:t>
      </w:r>
      <w:r>
        <w:rPr>
          <w:rFonts w:ascii="Times New Roman" w:hAnsi="Times New Roman" w:cs="Times New Roman"/>
          <w:sz w:val="28"/>
          <w:szCs w:val="28"/>
        </w:rPr>
        <w:t>мым старшим. Мечтал учиться в лё</w:t>
      </w:r>
      <w:r w:rsidRPr="00EC3D67">
        <w:rPr>
          <w:rFonts w:ascii="Times New Roman" w:hAnsi="Times New Roman" w:cs="Times New Roman"/>
          <w:sz w:val="28"/>
          <w:szCs w:val="28"/>
        </w:rPr>
        <w:t xml:space="preserve">тном училище, но его не приняли, считая его родителей кулаками(у них </w:t>
      </w:r>
      <w:r>
        <w:rPr>
          <w:rFonts w:ascii="Times New Roman" w:hAnsi="Times New Roman" w:cs="Times New Roman"/>
          <w:sz w:val="28"/>
          <w:szCs w:val="28"/>
        </w:rPr>
        <w:t xml:space="preserve">была своя мельница и косилка). </w:t>
      </w:r>
      <w:r w:rsidRPr="00EC3D67">
        <w:rPr>
          <w:rFonts w:ascii="Times New Roman" w:hAnsi="Times New Roman" w:cs="Times New Roman"/>
          <w:sz w:val="28"/>
          <w:szCs w:val="28"/>
        </w:rPr>
        <w:t>Перед самой войной закончил Сызраньское танковое училище</w:t>
      </w:r>
      <w:r>
        <w:rPr>
          <w:rFonts w:ascii="Times New Roman" w:hAnsi="Times New Roman" w:cs="Times New Roman"/>
          <w:sz w:val="28"/>
          <w:szCs w:val="28"/>
        </w:rPr>
        <w:t>. Служил в 131 танковой дивизии</w:t>
      </w:r>
      <w:r w:rsidRPr="00EC3D67">
        <w:rPr>
          <w:rFonts w:ascii="Times New Roman" w:hAnsi="Times New Roman" w:cs="Times New Roman"/>
          <w:sz w:val="28"/>
          <w:szCs w:val="28"/>
        </w:rPr>
        <w:t xml:space="preserve"> разведчиком.  Участвовал в битве под Орлом, в боях под Кенигсбергом, освобождал Чехословакию. Имеет боевые награды: Орден Красной Звезды, Ордена Отечественной войны </w:t>
      </w:r>
      <w:r w:rsidRPr="00EC3D6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C3D67">
        <w:rPr>
          <w:rFonts w:ascii="Times New Roman" w:hAnsi="Times New Roman" w:cs="Times New Roman"/>
          <w:sz w:val="28"/>
          <w:szCs w:val="28"/>
        </w:rPr>
        <w:t xml:space="preserve"> и </w:t>
      </w:r>
      <w:r w:rsidRPr="00EC3D6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C3D67">
        <w:rPr>
          <w:rFonts w:ascii="Times New Roman" w:hAnsi="Times New Roman" w:cs="Times New Roman"/>
          <w:sz w:val="28"/>
          <w:szCs w:val="28"/>
        </w:rPr>
        <w:t xml:space="preserve"> степени. </w:t>
      </w: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3" o:spid="_x0000_s1030" type="#_x0000_t75" style="position:absolute;left:0;text-align:left;margin-left:263.8pt;margin-top:6.45pt;width:176.8pt;height:204.4pt;z-index:-251658240;visibility:visible" wrapcoords="-77 0 -77 21534 21600 21534 21600 0 -77 0">
            <v:imagedata r:id="rId7" o:title=""/>
            <w10:wrap type="through"/>
          </v:shape>
        </w:pict>
      </w:r>
      <w:r>
        <w:rPr>
          <w:noProof/>
          <w:lang w:eastAsia="ru-RU"/>
        </w:rPr>
        <w:pict>
          <v:shape id="Рисунок 14" o:spid="_x0000_s1031" type="#_x0000_t75" style="position:absolute;left:0;text-align:left;margin-left:6.35pt;margin-top:6.45pt;width:195pt;height:204.4pt;z-index:-251657216;visibility:visible" wrapcoords="-70 0 -70 21533 21600 21533 21600 0 -70 0">
            <v:imagedata r:id="rId8" o:title=""/>
            <w10:wrap type="through"/>
          </v:shape>
        </w:pict>
      </w: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308" w:rsidRPr="00F10177" w:rsidRDefault="00597308" w:rsidP="000A4815">
      <w:pPr>
        <w:spacing w:after="0" w:line="360" w:lineRule="auto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Прадед Комендантов Геннадий Михайлович</w:t>
      </w: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8" o:spid="_x0000_s1032" type="#_x0000_t75" style="position:absolute;left:0;text-align:left;margin-left:108.35pt;margin-top:3.85pt;width:270pt;height:202.5pt;z-index:-251661312;visibility:visible" wrapcoords="-39 0 -39 21548 21600 21548 21600 0 -39 0">
            <v:imagedata r:id="rId9" o:title=""/>
            <w10:wrap type="through"/>
          </v:shape>
        </w:pict>
      </w: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7308" w:rsidRDefault="00597308" w:rsidP="000A4815">
      <w:pPr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7308" w:rsidRPr="002E4C82" w:rsidRDefault="00597308" w:rsidP="000A481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Боевые награды</w:t>
      </w:r>
      <w:r w:rsidRPr="002E4C8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моих предков</w:t>
      </w:r>
    </w:p>
    <w:p w:rsidR="00597308" w:rsidRPr="000E41B7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492B">
        <w:rPr>
          <w:rFonts w:ascii="Times New Roman" w:hAnsi="Times New Roman" w:cs="Times New Roman"/>
          <w:sz w:val="28"/>
          <w:szCs w:val="28"/>
        </w:rPr>
        <w:t>После войны прадедушка и прабабушка мирно жили и трудились в городе Полоцке. Прабабушка в почтовой связи, прадедушка на военной службе</w:t>
      </w:r>
      <w:r>
        <w:rPr>
          <w:rFonts w:ascii="Times New Roman" w:hAnsi="Times New Roman" w:cs="Times New Roman"/>
          <w:sz w:val="28"/>
          <w:szCs w:val="28"/>
        </w:rPr>
        <w:t>, затем автоинспектором. Обо всё</w:t>
      </w:r>
      <w:r w:rsidRPr="0080492B">
        <w:rPr>
          <w:rFonts w:ascii="Times New Roman" w:hAnsi="Times New Roman" w:cs="Times New Roman"/>
          <w:sz w:val="28"/>
          <w:szCs w:val="28"/>
        </w:rPr>
        <w:t>м этом мне рассказал мой отец Комендантов Виталий Геннадьевич(внук моей прабабушки)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8).</w:t>
      </w: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менее интересным был рассказ бабушки (по маминой линии) Кругликовой Любови Викторовны. В её памяти сохранились тяжё</w:t>
      </w:r>
      <w:r w:rsidRPr="00F50667">
        <w:rPr>
          <w:rFonts w:ascii="Times New Roman" w:hAnsi="Times New Roman" w:cs="Times New Roman"/>
          <w:sz w:val="28"/>
          <w:szCs w:val="28"/>
        </w:rPr>
        <w:t>лые послевоенные годы.</w:t>
      </w:r>
      <w:r>
        <w:rPr>
          <w:rFonts w:ascii="Times New Roman" w:hAnsi="Times New Roman" w:cs="Times New Roman"/>
          <w:sz w:val="28"/>
          <w:szCs w:val="28"/>
        </w:rPr>
        <w:t xml:space="preserve"> Бабушка знала о войне всё то,о чём не могли забыть её родители: к</w:t>
      </w:r>
      <w:r w:rsidRPr="00EC3D67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 xml:space="preserve"> приходилось собирать щавель, мё</w:t>
      </w:r>
      <w:r w:rsidRPr="00EC3D67">
        <w:rPr>
          <w:rFonts w:ascii="Times New Roman" w:hAnsi="Times New Roman" w:cs="Times New Roman"/>
          <w:sz w:val="28"/>
          <w:szCs w:val="28"/>
        </w:rPr>
        <w:t>рз</w:t>
      </w:r>
      <w:r>
        <w:rPr>
          <w:rFonts w:ascii="Times New Roman" w:hAnsi="Times New Roman" w:cs="Times New Roman"/>
          <w:sz w:val="28"/>
          <w:szCs w:val="28"/>
        </w:rPr>
        <w:t>лую картошку с полей и печь лепё</w:t>
      </w:r>
      <w:r w:rsidRPr="00EC3D67">
        <w:rPr>
          <w:rFonts w:ascii="Times New Roman" w:hAnsi="Times New Roman" w:cs="Times New Roman"/>
          <w:sz w:val="28"/>
          <w:szCs w:val="28"/>
        </w:rPr>
        <w:t>шки, чтобы не умереть с голоду.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самой войне</w:t>
      </w:r>
      <w:r w:rsidRPr="00F50667">
        <w:rPr>
          <w:rFonts w:ascii="Times New Roman" w:hAnsi="Times New Roman" w:cs="Times New Roman"/>
          <w:sz w:val="28"/>
          <w:szCs w:val="28"/>
        </w:rPr>
        <w:t xml:space="preserve"> ей рассказала</w:t>
      </w:r>
      <w:r>
        <w:rPr>
          <w:rFonts w:ascii="Times New Roman" w:hAnsi="Times New Roman" w:cs="Times New Roman"/>
          <w:sz w:val="28"/>
          <w:szCs w:val="28"/>
        </w:rPr>
        <w:t xml:space="preserve"> её мама, моя</w:t>
      </w:r>
      <w:r w:rsidRPr="00F50667">
        <w:rPr>
          <w:rFonts w:ascii="Times New Roman" w:hAnsi="Times New Roman" w:cs="Times New Roman"/>
          <w:sz w:val="28"/>
          <w:szCs w:val="28"/>
        </w:rPr>
        <w:t xml:space="preserve"> прабабушка</w:t>
      </w:r>
      <w:r>
        <w:rPr>
          <w:rFonts w:ascii="Times New Roman" w:hAnsi="Times New Roman" w:cs="Times New Roman"/>
          <w:sz w:val="28"/>
          <w:szCs w:val="28"/>
        </w:rPr>
        <w:t xml:space="preserve"> Деменщонок Надежда</w:t>
      </w:r>
      <w:r w:rsidRPr="00F5066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Она тоже была партизанкой. После войны растила восьмерых детей. Среди них была и моя бабушка Люба.</w:t>
      </w: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0" o:spid="_x0000_s1033" type="#_x0000_t75" style="position:absolute;left:0;text-align:left;margin-left:259.85pt;margin-top:6.45pt;width:208.85pt;height:278.5pt;z-index:-251660288;visibility:visible" wrapcoords="-78 0 -78 21542 21600 21542 21600 0 -78 0">
            <v:imagedata r:id="rId10" o:title=""/>
            <w10:wrap type="through"/>
          </v:shape>
        </w:pict>
      </w:r>
      <w:r>
        <w:rPr>
          <w:noProof/>
          <w:lang w:eastAsia="ru-RU"/>
        </w:rPr>
        <w:pict>
          <v:shape id="Рисунок 9" o:spid="_x0000_s1034" type="#_x0000_t75" style="position:absolute;left:0;text-align:left;margin-left:.35pt;margin-top:6.45pt;width:210pt;height:280.05pt;z-index:-251659264;visibility:visible" wrapcoords="-77 0 -77 21542 21600 21542 21600 0 -77 0">
            <v:imagedata r:id="rId11" o:title=""/>
            <w10:wrap type="through"/>
          </v:shape>
        </w:pict>
      </w: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308" w:rsidRPr="00BB1E65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Прабабушка Деменщонок Надежда Алексеевна         Бабушка (ее дочь) Кругликова Любовь     </w:t>
      </w:r>
    </w:p>
    <w:p w:rsidR="00597308" w:rsidRPr="00BB1E65" w:rsidRDefault="00597308" w:rsidP="005D6830">
      <w:pPr>
        <w:tabs>
          <w:tab w:val="left" w:pos="5385"/>
        </w:tabs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BB1E65">
        <w:rPr>
          <w:rFonts w:ascii="Times New Roman" w:hAnsi="Times New Roman" w:cs="Times New Roman"/>
        </w:rPr>
        <w:t>Викторовна</w:t>
      </w: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308" w:rsidRPr="002E394D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Но, несмотря на тяжё</w:t>
      </w:r>
      <w:r w:rsidRPr="00EC3D67">
        <w:rPr>
          <w:rFonts w:ascii="Times New Roman" w:hAnsi="Times New Roman" w:cs="Times New Roman"/>
          <w:sz w:val="28"/>
          <w:szCs w:val="28"/>
        </w:rPr>
        <w:t xml:space="preserve">лую судьбу, она сохранила в себе оптимизм, добро, любовь к людям.Она и сегодня пишет стихи,  среди них есть  и войне. Одно из стихотворений она посвятила </w:t>
      </w:r>
      <w:r>
        <w:rPr>
          <w:rFonts w:ascii="Times New Roman" w:hAnsi="Times New Roman" w:cs="Times New Roman"/>
          <w:sz w:val="28"/>
          <w:szCs w:val="28"/>
        </w:rPr>
        <w:t xml:space="preserve">ветеранам </w:t>
      </w:r>
      <w:r w:rsidRPr="00EC3D67">
        <w:rPr>
          <w:rFonts w:ascii="Times New Roman" w:hAnsi="Times New Roman" w:cs="Times New Roman"/>
          <w:sz w:val="28"/>
          <w:szCs w:val="28"/>
        </w:rPr>
        <w:t>войны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97308" w:rsidRPr="000E41B7" w:rsidRDefault="00597308" w:rsidP="005D6830">
      <w:pPr>
        <w:spacing w:after="0" w:line="360" w:lineRule="auto"/>
        <w:ind w:left="1701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7308" w:rsidRPr="00FF6D09" w:rsidRDefault="00597308" w:rsidP="005D6830">
      <w:pPr>
        <w:spacing w:after="0" w:line="360" w:lineRule="auto"/>
        <w:ind w:left="1701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6D09">
        <w:rPr>
          <w:rFonts w:ascii="Times New Roman" w:hAnsi="Times New Roman" w:cs="Times New Roman"/>
          <w:b/>
          <w:bCs/>
          <w:sz w:val="28"/>
          <w:szCs w:val="28"/>
        </w:rPr>
        <w:t xml:space="preserve">Ветеранам Войны </w:t>
      </w:r>
    </w:p>
    <w:p w:rsidR="00597308" w:rsidRDefault="00597308" w:rsidP="005D6830">
      <w:pPr>
        <w:spacing w:after="0" w:line="360" w:lineRule="auto"/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Склоняю голову уже седую</w:t>
      </w:r>
    </w:p>
    <w:p w:rsidR="00597308" w:rsidRDefault="00597308" w:rsidP="005D6830">
      <w:pPr>
        <w:spacing w:after="0" w:line="360" w:lineRule="auto"/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Вами, старшие друзья!</w:t>
      </w:r>
    </w:p>
    <w:p w:rsidR="00597308" w:rsidRDefault="00597308" w:rsidP="005D6830">
      <w:pPr>
        <w:spacing w:after="0" w:line="360" w:lineRule="auto"/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пережили всю войну большую</w:t>
      </w:r>
    </w:p>
    <w:p w:rsidR="00597308" w:rsidRDefault="00597308" w:rsidP="005D6830">
      <w:pPr>
        <w:spacing w:after="0" w:line="360" w:lineRule="auto"/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родилась в такое время я!</w:t>
      </w:r>
    </w:p>
    <w:p w:rsidR="00597308" w:rsidRDefault="00597308" w:rsidP="005D6830">
      <w:pPr>
        <w:spacing w:after="0" w:line="360" w:lineRule="auto"/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вижу лица, что в живых остались,</w:t>
      </w:r>
    </w:p>
    <w:p w:rsidR="00597308" w:rsidRDefault="00597308" w:rsidP="005D6830">
      <w:pPr>
        <w:spacing w:after="0" w:line="360" w:lineRule="auto"/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исписаны дорогами войны,</w:t>
      </w:r>
    </w:p>
    <w:p w:rsidR="00597308" w:rsidRDefault="00597308" w:rsidP="005D6830">
      <w:pPr>
        <w:spacing w:after="0" w:line="360" w:lineRule="auto"/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Отважно в пекле вы сражались, </w:t>
      </w:r>
    </w:p>
    <w:p w:rsidR="00597308" w:rsidRDefault="00597308" w:rsidP="005D6830">
      <w:pPr>
        <w:spacing w:after="0" w:line="360" w:lineRule="auto"/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Родную землю защищали Вы.</w:t>
      </w:r>
    </w:p>
    <w:p w:rsidR="00597308" w:rsidRDefault="00597308" w:rsidP="005D6830">
      <w:pPr>
        <w:spacing w:after="0" w:line="360" w:lineRule="auto"/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Родину, на землю жизни отдавали,</w:t>
      </w:r>
    </w:p>
    <w:p w:rsidR="00597308" w:rsidRDefault="00597308" w:rsidP="005D6830">
      <w:pPr>
        <w:spacing w:after="0" w:line="360" w:lineRule="auto"/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Теряли на глазах своих друзей,</w:t>
      </w:r>
    </w:p>
    <w:p w:rsidR="00597308" w:rsidRDefault="00597308" w:rsidP="005D6830">
      <w:pPr>
        <w:spacing w:after="0" w:line="360" w:lineRule="auto"/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крови, пота гимнастерки расползались </w:t>
      </w:r>
    </w:p>
    <w:p w:rsidR="00597308" w:rsidRDefault="00597308" w:rsidP="005D6830">
      <w:pPr>
        <w:spacing w:after="0" w:line="360" w:lineRule="auto"/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жизнь невест, детей и матерей.</w:t>
      </w:r>
    </w:p>
    <w:p w:rsidR="00597308" w:rsidRDefault="00597308" w:rsidP="005D6830">
      <w:pPr>
        <w:spacing w:after="0" w:line="360" w:lineRule="auto"/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победой Вы домой вернулись, </w:t>
      </w:r>
    </w:p>
    <w:p w:rsidR="00597308" w:rsidRDefault="00597308" w:rsidP="005D6830">
      <w:pPr>
        <w:spacing w:after="0" w:line="360" w:lineRule="auto"/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Дотла разбит напористый чужак,</w:t>
      </w:r>
    </w:p>
    <w:p w:rsidR="00597308" w:rsidRDefault="00597308" w:rsidP="005D6830">
      <w:pPr>
        <w:spacing w:after="0" w:line="360" w:lineRule="auto"/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до последних сил держались,</w:t>
      </w:r>
    </w:p>
    <w:p w:rsidR="00597308" w:rsidRPr="00EC305A" w:rsidRDefault="00597308" w:rsidP="005D6830">
      <w:pPr>
        <w:spacing w:after="0" w:line="360" w:lineRule="auto"/>
        <w:ind w:left="170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над Рейхстагом поднят красный флаг (2,10).</w:t>
      </w: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понимаю, что моим прабабушке и прадедушке запомнился каждый год этого тяжёлого времени, и я благодарна им за стойкость, за достойную и честную жизнь.</w:t>
      </w: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живё</w:t>
      </w:r>
      <w:r w:rsidRPr="00EC3D67">
        <w:rPr>
          <w:rFonts w:ascii="Times New Roman" w:hAnsi="Times New Roman" w:cs="Times New Roman"/>
          <w:sz w:val="28"/>
          <w:szCs w:val="28"/>
        </w:rPr>
        <w:t>т, пользуясь какими-либо вещами, которые ему дороги. И вот уже нет человека, а</w:t>
      </w:r>
      <w:r>
        <w:rPr>
          <w:rFonts w:ascii="Times New Roman" w:hAnsi="Times New Roman" w:cs="Times New Roman"/>
          <w:sz w:val="28"/>
          <w:szCs w:val="28"/>
        </w:rPr>
        <w:t xml:space="preserve"> вещь остается. Мы продолжаем её</w:t>
      </w:r>
      <w:r w:rsidRPr="00EC3D67">
        <w:rPr>
          <w:rFonts w:ascii="Times New Roman" w:hAnsi="Times New Roman" w:cs="Times New Roman"/>
          <w:sz w:val="28"/>
          <w:szCs w:val="28"/>
        </w:rPr>
        <w:t xml:space="preserve"> беречь, сохраняя с ее помощью и память о дорогом нам человеке. Это дорогие  семейные реликвии. </w:t>
      </w:r>
      <w:r>
        <w:rPr>
          <w:rFonts w:ascii="Times New Roman" w:hAnsi="Times New Roman" w:cs="Times New Roman"/>
          <w:sz w:val="28"/>
          <w:szCs w:val="28"/>
        </w:rPr>
        <w:t>Мои родители свято хранят всё</w:t>
      </w:r>
      <w:r w:rsidRPr="00EC3D67">
        <w:rPr>
          <w:rFonts w:ascii="Times New Roman" w:hAnsi="Times New Roman" w:cs="Times New Roman"/>
          <w:sz w:val="28"/>
          <w:szCs w:val="28"/>
        </w:rPr>
        <w:t xml:space="preserve">, что связано с военным прошлым своих предков.Благодаря им я знаю многое о прошлом своей семьи, нескольких ее поколений. Я маленькая частица белорусского народа, народа с трагической, но мужественной историей и судьбой. </w:t>
      </w: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5" o:spid="_x0000_s1035" type="#_x0000_t75" style="position:absolute;left:0;text-align:left;margin-left:91.85pt;margin-top:5.25pt;width:301.5pt;height:226.1pt;z-index:-251656192;visibility:visible" wrapcoords="-43 0 -43 21543 21600 21543 21600 0 -43 0">
            <v:imagedata r:id="rId12" o:title=""/>
            <w10:wrap type="through"/>
          </v:shape>
        </w:pict>
      </w:r>
    </w:p>
    <w:p w:rsidR="00597308" w:rsidRDefault="00597308" w:rsidP="005D68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97308" w:rsidRPr="00F10177" w:rsidRDefault="00597308" w:rsidP="005D6830">
      <w:pPr>
        <w:spacing w:after="0" w:line="360" w:lineRule="auto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Моя семья (три поколения)</w:t>
      </w:r>
    </w:p>
    <w:p w:rsidR="00597308" w:rsidRPr="0009468E" w:rsidRDefault="00597308" w:rsidP="005D683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09468E">
        <w:rPr>
          <w:rFonts w:ascii="Times New Roman" w:hAnsi="Times New Roman" w:cs="Times New Roman"/>
          <w:sz w:val="28"/>
          <w:szCs w:val="28"/>
          <w:u w:val="single"/>
        </w:rPr>
        <w:t>Заключение</w:t>
      </w: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3D67">
        <w:rPr>
          <w:rFonts w:ascii="Times New Roman" w:hAnsi="Times New Roman" w:cs="Times New Roman"/>
          <w:sz w:val="28"/>
          <w:szCs w:val="28"/>
        </w:rPr>
        <w:t>Благодаря чему и благодаря кому Советский Союз разгромил</w:t>
      </w:r>
      <w:r>
        <w:rPr>
          <w:rFonts w:ascii="Times New Roman" w:hAnsi="Times New Roman" w:cs="Times New Roman"/>
          <w:sz w:val="28"/>
          <w:szCs w:val="28"/>
        </w:rPr>
        <w:t xml:space="preserve"> врага</w:t>
      </w:r>
      <w:r w:rsidRPr="00EC3D67">
        <w:rPr>
          <w:rFonts w:ascii="Times New Roman" w:hAnsi="Times New Roman" w:cs="Times New Roman"/>
          <w:sz w:val="28"/>
          <w:szCs w:val="28"/>
        </w:rPr>
        <w:t xml:space="preserve">? Ответ на этот вопрос очевиден. Великая победа была достигнута самоотверженными усилиями всего советского народа – и фронтовиков, и партизан, и </w:t>
      </w:r>
      <w:r>
        <w:rPr>
          <w:rFonts w:ascii="Times New Roman" w:hAnsi="Times New Roman" w:cs="Times New Roman"/>
          <w:sz w:val="28"/>
          <w:szCs w:val="28"/>
        </w:rPr>
        <w:t xml:space="preserve">подпольщиков, и тружеников тыла, простых людей.  </w:t>
      </w: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3D67">
        <w:rPr>
          <w:rFonts w:ascii="Times New Roman" w:hAnsi="Times New Roman" w:cs="Times New Roman"/>
          <w:sz w:val="28"/>
          <w:szCs w:val="28"/>
        </w:rPr>
        <w:t xml:space="preserve">История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C3D67">
        <w:rPr>
          <w:rFonts w:ascii="Times New Roman" w:hAnsi="Times New Roman" w:cs="Times New Roman"/>
          <w:sz w:val="28"/>
          <w:szCs w:val="28"/>
        </w:rPr>
        <w:t xml:space="preserve"> это не только понятия, это люди, это человеческая жизнь, это человеческие судьбы. Война прошла по каждой из них. </w:t>
      </w: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5C8">
        <w:rPr>
          <w:rFonts w:ascii="Times New Roman" w:hAnsi="Times New Roman" w:cs="Times New Roman"/>
          <w:sz w:val="28"/>
          <w:szCs w:val="28"/>
        </w:rPr>
        <w:t>У фашизма не може</w:t>
      </w:r>
      <w:r>
        <w:rPr>
          <w:rFonts w:ascii="Times New Roman" w:hAnsi="Times New Roman" w:cs="Times New Roman"/>
          <w:sz w:val="28"/>
          <w:szCs w:val="28"/>
        </w:rPr>
        <w:t xml:space="preserve">т быть сторонников, у </w:t>
      </w:r>
      <w:r w:rsidRPr="007765C8">
        <w:rPr>
          <w:rFonts w:ascii="Times New Roman" w:hAnsi="Times New Roman" w:cs="Times New Roman"/>
          <w:sz w:val="28"/>
          <w:szCs w:val="28"/>
        </w:rPr>
        <w:t xml:space="preserve">него нет хороших идей! В любом проявлении и трактовке – это зло, которое должно быть искоренено. Если человечество способно на такие зверства, значит, забывать нельзя, надо быть бдительным, чтобы такое не повторилось. </w:t>
      </w:r>
    </w:p>
    <w:p w:rsidR="00597308" w:rsidRDefault="00597308" w:rsidP="005D68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5C8">
        <w:rPr>
          <w:rFonts w:ascii="Times New Roman" w:hAnsi="Times New Roman" w:cs="Times New Roman"/>
          <w:sz w:val="28"/>
          <w:szCs w:val="28"/>
        </w:rPr>
        <w:t>В трудные минуты сможет выжить тол</w:t>
      </w:r>
      <w:r>
        <w:rPr>
          <w:rFonts w:ascii="Times New Roman" w:hAnsi="Times New Roman" w:cs="Times New Roman"/>
          <w:sz w:val="28"/>
          <w:szCs w:val="28"/>
        </w:rPr>
        <w:t>ько тот народ, который не предаё</w:t>
      </w:r>
      <w:r w:rsidRPr="007765C8">
        <w:rPr>
          <w:rFonts w:ascii="Times New Roman" w:hAnsi="Times New Roman" w:cs="Times New Roman"/>
          <w:sz w:val="28"/>
          <w:szCs w:val="28"/>
        </w:rPr>
        <w:t>т память. Без исторической</w:t>
      </w:r>
      <w:r>
        <w:rPr>
          <w:rFonts w:ascii="Times New Roman" w:hAnsi="Times New Roman" w:cs="Times New Roman"/>
          <w:sz w:val="28"/>
          <w:szCs w:val="28"/>
        </w:rPr>
        <w:t xml:space="preserve"> памяти народ обречё</w:t>
      </w:r>
      <w:r w:rsidRPr="007765C8">
        <w:rPr>
          <w:rFonts w:ascii="Times New Roman" w:hAnsi="Times New Roman" w:cs="Times New Roman"/>
          <w:sz w:val="28"/>
          <w:szCs w:val="28"/>
        </w:rPr>
        <w:t>н на вымирание.</w:t>
      </w:r>
    </w:p>
    <w:p w:rsidR="00597308" w:rsidRPr="007765C8" w:rsidRDefault="00597308" w:rsidP="005D6830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Наша жизнь была бы намного лучше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be-BY"/>
        </w:rPr>
        <w:t>богаче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если бы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 живыми остались все те, кого испепелил огонь войны. </w:t>
      </w:r>
      <w:r>
        <w:rPr>
          <w:rFonts w:ascii="Times New Roman" w:hAnsi="Times New Roman" w:cs="Times New Roman"/>
          <w:sz w:val="28"/>
          <w:szCs w:val="28"/>
          <w:lang w:val="be-BY"/>
        </w:rPr>
        <w:t>Они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 написали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бывеликие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 книги, которые бы учили свету и добру, сложили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бы чудесные песни, которые 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 матери пели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бы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 над детскими колыбелями. </w:t>
      </w:r>
      <w:r>
        <w:rPr>
          <w:rFonts w:ascii="Times New Roman" w:hAnsi="Times New Roman" w:cs="Times New Roman"/>
          <w:sz w:val="28"/>
          <w:szCs w:val="28"/>
          <w:lang w:val="be-BY"/>
        </w:rPr>
        <w:t>Они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 бы сделали открытия, что удивили бы мир и сделали людей счастливыми. Но их нет, и никто их не вернет. Не буде</w:t>
      </w:r>
      <w:r>
        <w:rPr>
          <w:rFonts w:ascii="Times New Roman" w:hAnsi="Times New Roman" w:cs="Times New Roman"/>
          <w:sz w:val="28"/>
          <w:szCs w:val="28"/>
          <w:lang w:val="be-BY"/>
        </w:rPr>
        <w:t>ту них любимых жё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>н, не буде</w:t>
      </w:r>
      <w:r>
        <w:rPr>
          <w:rFonts w:ascii="Times New Roman" w:hAnsi="Times New Roman" w:cs="Times New Roman"/>
          <w:sz w:val="28"/>
          <w:szCs w:val="28"/>
          <w:lang w:val="be-BY"/>
        </w:rPr>
        <w:t>т детишек и внуков. Ун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их есть и будет одно – величие </w:t>
      </w:r>
      <w:r>
        <w:rPr>
          <w:rFonts w:ascii="Times New Roman" w:hAnsi="Times New Roman" w:cs="Times New Roman"/>
          <w:sz w:val="28"/>
          <w:szCs w:val="28"/>
          <w:lang w:val="be-BY"/>
        </w:rPr>
        <w:t>их</w:t>
      </w:r>
      <w:r w:rsidRPr="00E03FB7">
        <w:rPr>
          <w:rFonts w:ascii="Times New Roman" w:hAnsi="Times New Roman" w:cs="Times New Roman"/>
          <w:sz w:val="28"/>
          <w:szCs w:val="28"/>
          <w:lang w:val="be-BY"/>
        </w:rPr>
        <w:t xml:space="preserve"> подвига и наша благодарная Память.</w:t>
      </w:r>
    </w:p>
    <w:p w:rsidR="00597308" w:rsidRPr="000E41B7" w:rsidRDefault="00597308" w:rsidP="005D68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97308" w:rsidRDefault="00597308" w:rsidP="005D683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Список литературы</w:t>
      </w:r>
    </w:p>
    <w:p w:rsidR="00597308" w:rsidRPr="006D0312" w:rsidRDefault="00597308" w:rsidP="005D6830">
      <w:pPr>
        <w:pStyle w:val="ListParagraph"/>
        <w:numPr>
          <w:ilvl w:val="0"/>
          <w:numId w:val="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Каваленя А.А. Усенародная барацьба </w:t>
      </w:r>
      <w:r w:rsidRPr="006D0312">
        <w:rPr>
          <w:rFonts w:ascii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sz w:val="28"/>
          <w:szCs w:val="28"/>
          <w:lang w:val="be-BY"/>
        </w:rPr>
        <w:t>Беларуская думка. – 2009 - № 6 – с. 4-7.</w:t>
      </w:r>
    </w:p>
    <w:p w:rsidR="00597308" w:rsidRPr="006D0312" w:rsidRDefault="00597308" w:rsidP="005D6830">
      <w:pPr>
        <w:pStyle w:val="ListParagraph"/>
        <w:numPr>
          <w:ilvl w:val="0"/>
          <w:numId w:val="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Кругликова Л. Ветеранам войны. / Кругликова Л. Сборник стихотворений. Созвездие Девы – Полоцк, 2010.</w:t>
      </w:r>
    </w:p>
    <w:p w:rsidR="00597308" w:rsidRDefault="00597308" w:rsidP="005D6830">
      <w:pPr>
        <w:pStyle w:val="ListParagraph"/>
        <w:numPr>
          <w:ilvl w:val="0"/>
          <w:numId w:val="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D0312">
        <w:rPr>
          <w:rFonts w:ascii="Times New Roman" w:hAnsi="Times New Roman" w:cs="Times New Roman"/>
          <w:sz w:val="28"/>
          <w:szCs w:val="28"/>
          <w:lang w:val="be-BY"/>
        </w:rPr>
        <w:t>Лицкевич О. Людские потери Беларуси в войне</w:t>
      </w:r>
      <w:r w:rsidRPr="006D0312">
        <w:rPr>
          <w:rFonts w:ascii="Times New Roman" w:hAnsi="Times New Roman" w:cs="Times New Roman"/>
          <w:sz w:val="28"/>
          <w:szCs w:val="28"/>
        </w:rPr>
        <w:t xml:space="preserve"> // </w:t>
      </w:r>
      <w:r w:rsidRPr="006D0312">
        <w:rPr>
          <w:rFonts w:ascii="Times New Roman" w:hAnsi="Times New Roman" w:cs="Times New Roman"/>
          <w:sz w:val="28"/>
          <w:szCs w:val="28"/>
          <w:lang w:val="be-BY"/>
        </w:rPr>
        <w:t xml:space="preserve">Беларуская думка.- 2009 - № 5 – </w:t>
      </w:r>
      <w:r w:rsidRPr="006D0312">
        <w:rPr>
          <w:rFonts w:ascii="Times New Roman" w:hAnsi="Times New Roman" w:cs="Times New Roman"/>
          <w:sz w:val="28"/>
          <w:szCs w:val="28"/>
        </w:rPr>
        <w:t>с. 92-97.</w:t>
      </w:r>
    </w:p>
    <w:p w:rsidR="00597308" w:rsidRPr="002D17FB" w:rsidRDefault="00597308" w:rsidP="005D6830">
      <w:pPr>
        <w:pStyle w:val="ListParagraph"/>
        <w:numPr>
          <w:ilvl w:val="0"/>
          <w:numId w:val="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17FB">
        <w:rPr>
          <w:rFonts w:ascii="Times New Roman" w:hAnsi="Times New Roman" w:cs="Times New Roman"/>
          <w:sz w:val="28"/>
          <w:szCs w:val="28"/>
          <w:lang w:val="be-BY"/>
        </w:rPr>
        <w:t xml:space="preserve">Сачанка А. Школы Беларусі ў гады Вялікай Айчыннай вайны </w:t>
      </w:r>
      <w:r w:rsidRPr="002D17FB">
        <w:rPr>
          <w:rFonts w:ascii="Times New Roman" w:hAnsi="Times New Roman" w:cs="Times New Roman"/>
          <w:sz w:val="28"/>
          <w:szCs w:val="28"/>
        </w:rPr>
        <w:t xml:space="preserve">// </w:t>
      </w:r>
      <w:r w:rsidRPr="002D17FB">
        <w:rPr>
          <w:rFonts w:ascii="Times New Roman" w:hAnsi="Times New Roman" w:cs="Times New Roman"/>
          <w:sz w:val="28"/>
          <w:szCs w:val="28"/>
          <w:lang w:val="be-BY"/>
        </w:rPr>
        <w:t>Настаўніцкая газета.- 1988 г., 26 кастрычніка.</w:t>
      </w:r>
    </w:p>
    <w:p w:rsidR="00597308" w:rsidRDefault="00597308" w:rsidP="005D6830">
      <w:pPr>
        <w:pStyle w:val="ListParagraph"/>
        <w:numPr>
          <w:ilvl w:val="0"/>
          <w:numId w:val="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Селеменев В., Корбут В. Мы з вогненных весак </w:t>
      </w:r>
      <w:r w:rsidRPr="006D0312">
        <w:rPr>
          <w:rFonts w:ascii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sz w:val="28"/>
          <w:szCs w:val="28"/>
          <w:lang w:val="be-BY"/>
        </w:rPr>
        <w:t>СБ Беларусь сегодня. – 2014 г., 5 ноября.</w:t>
      </w:r>
    </w:p>
    <w:p w:rsidR="00597308" w:rsidRPr="00EC305A" w:rsidRDefault="00597308" w:rsidP="005D6830">
      <w:pPr>
        <w:pStyle w:val="ListParagraph"/>
        <w:numPr>
          <w:ilvl w:val="0"/>
          <w:numId w:val="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Чемер Н. </w:t>
      </w:r>
      <w:r>
        <w:rPr>
          <w:rFonts w:ascii="Times New Roman" w:hAnsi="Times New Roman" w:cs="Times New Roman"/>
          <w:sz w:val="28"/>
          <w:szCs w:val="28"/>
        </w:rPr>
        <w:t xml:space="preserve">«Память сделать поможет, то, что сделать должны…» </w:t>
      </w:r>
      <w:r w:rsidRPr="002D17FB">
        <w:rPr>
          <w:rFonts w:ascii="Times New Roman" w:hAnsi="Times New Roman" w:cs="Times New Roman"/>
          <w:sz w:val="28"/>
          <w:szCs w:val="28"/>
        </w:rPr>
        <w:t xml:space="preserve">// </w:t>
      </w:r>
      <w:r w:rsidRPr="002D17FB">
        <w:rPr>
          <w:rFonts w:ascii="Times New Roman" w:hAnsi="Times New Roman" w:cs="Times New Roman"/>
          <w:sz w:val="28"/>
          <w:szCs w:val="28"/>
          <w:lang w:val="be-BY"/>
        </w:rPr>
        <w:t>Настаўніцкая газета.-</w:t>
      </w:r>
      <w:r w:rsidRPr="0009468E">
        <w:rPr>
          <w:rFonts w:ascii="Times New Roman" w:hAnsi="Times New Roman" w:cs="Times New Roman"/>
          <w:sz w:val="28"/>
          <w:szCs w:val="28"/>
        </w:rPr>
        <w:t xml:space="preserve">2010 </w:t>
      </w:r>
      <w:r>
        <w:rPr>
          <w:rFonts w:ascii="Times New Roman" w:hAnsi="Times New Roman" w:cs="Times New Roman"/>
          <w:sz w:val="28"/>
          <w:szCs w:val="28"/>
        </w:rPr>
        <w:t>г., май.</w:t>
      </w:r>
    </w:p>
    <w:p w:rsidR="00597308" w:rsidRDefault="00597308" w:rsidP="005D6830">
      <w:pPr>
        <w:pStyle w:val="ListParagraph"/>
        <w:numPr>
          <w:ilvl w:val="0"/>
          <w:numId w:val="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Черник С.А. Советская общеобразовательная школа в годы Великой Отечественной войны </w:t>
      </w:r>
      <w:r w:rsidRPr="00EC305A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С.А. Черник. – М.: Педагогика, 1984. – 240 с.</w:t>
      </w:r>
    </w:p>
    <w:p w:rsidR="00597308" w:rsidRPr="00EC305A" w:rsidRDefault="00597308" w:rsidP="005D6830">
      <w:pPr>
        <w:pStyle w:val="ListParagraph"/>
        <w:numPr>
          <w:ilvl w:val="0"/>
          <w:numId w:val="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Записано автором 10-13 апреля 2014 г. от Кругликовой Л. В. и 7 января 2015 от Комендантова В.Г. </w:t>
      </w:r>
    </w:p>
    <w:p w:rsidR="00597308" w:rsidRPr="0009468E" w:rsidRDefault="00597308" w:rsidP="005D6830">
      <w:pPr>
        <w:pStyle w:val="ListParagraph"/>
        <w:numPr>
          <w:ilvl w:val="0"/>
          <w:numId w:val="6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Записано автором 4 мая 2012 г. от Ледахович О.Д 1935 г. рождения, г.Полоцк.</w:t>
      </w:r>
    </w:p>
    <w:p w:rsidR="00597308" w:rsidRPr="00E03FB7" w:rsidRDefault="00597308" w:rsidP="00B1072D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be-BY"/>
        </w:rPr>
        <w:t>П.В. Комендантова</w:t>
      </w:r>
    </w:p>
    <w:sectPr w:rsidR="00597308" w:rsidRPr="00E03FB7" w:rsidSect="005D6830">
      <w:pgSz w:w="11906" w:h="16838" w:code="9"/>
      <w:pgMar w:top="1418" w:right="85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00327"/>
    <w:multiLevelType w:val="hybridMultilevel"/>
    <w:tmpl w:val="B91E6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82313"/>
    <w:multiLevelType w:val="hybridMultilevel"/>
    <w:tmpl w:val="ECBC7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B4283"/>
    <w:multiLevelType w:val="hybridMultilevel"/>
    <w:tmpl w:val="28689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200C01"/>
    <w:multiLevelType w:val="hybridMultilevel"/>
    <w:tmpl w:val="3ADC78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2558BC"/>
    <w:multiLevelType w:val="hybridMultilevel"/>
    <w:tmpl w:val="B87C0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68931186"/>
    <w:multiLevelType w:val="hybridMultilevel"/>
    <w:tmpl w:val="2EDE42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1BCD"/>
    <w:rsid w:val="000026DD"/>
    <w:rsid w:val="00020FB9"/>
    <w:rsid w:val="00046303"/>
    <w:rsid w:val="00060CAA"/>
    <w:rsid w:val="0009468E"/>
    <w:rsid w:val="000A4815"/>
    <w:rsid w:val="000E41B7"/>
    <w:rsid w:val="001145C8"/>
    <w:rsid w:val="001462BC"/>
    <w:rsid w:val="00154294"/>
    <w:rsid w:val="00174B64"/>
    <w:rsid w:val="001B6599"/>
    <w:rsid w:val="001C52AB"/>
    <w:rsid w:val="001F55BC"/>
    <w:rsid w:val="001F60A9"/>
    <w:rsid w:val="002662C0"/>
    <w:rsid w:val="00272637"/>
    <w:rsid w:val="002A5B8E"/>
    <w:rsid w:val="002B1C9B"/>
    <w:rsid w:val="002D17FB"/>
    <w:rsid w:val="002E394D"/>
    <w:rsid w:val="002E4C82"/>
    <w:rsid w:val="00305A3A"/>
    <w:rsid w:val="003D0792"/>
    <w:rsid w:val="003E4CBD"/>
    <w:rsid w:val="0043376D"/>
    <w:rsid w:val="00442C8F"/>
    <w:rsid w:val="00465EE9"/>
    <w:rsid w:val="004805B1"/>
    <w:rsid w:val="005560BF"/>
    <w:rsid w:val="00597308"/>
    <w:rsid w:val="005A1A34"/>
    <w:rsid w:val="005D6830"/>
    <w:rsid w:val="005E7C0B"/>
    <w:rsid w:val="00641BCD"/>
    <w:rsid w:val="006D0312"/>
    <w:rsid w:val="006E2C90"/>
    <w:rsid w:val="0073645B"/>
    <w:rsid w:val="00743E08"/>
    <w:rsid w:val="007765C8"/>
    <w:rsid w:val="00782FA7"/>
    <w:rsid w:val="007843AF"/>
    <w:rsid w:val="00794A48"/>
    <w:rsid w:val="007B7915"/>
    <w:rsid w:val="007F48A9"/>
    <w:rsid w:val="0080492B"/>
    <w:rsid w:val="008153E0"/>
    <w:rsid w:val="00842B63"/>
    <w:rsid w:val="008B1863"/>
    <w:rsid w:val="00906730"/>
    <w:rsid w:val="0091336A"/>
    <w:rsid w:val="0095586E"/>
    <w:rsid w:val="009628CF"/>
    <w:rsid w:val="0096552F"/>
    <w:rsid w:val="009E14FF"/>
    <w:rsid w:val="00A23C24"/>
    <w:rsid w:val="00A25ABA"/>
    <w:rsid w:val="00AC07B3"/>
    <w:rsid w:val="00B018F7"/>
    <w:rsid w:val="00B1072D"/>
    <w:rsid w:val="00B16820"/>
    <w:rsid w:val="00B2040A"/>
    <w:rsid w:val="00B21E33"/>
    <w:rsid w:val="00B95056"/>
    <w:rsid w:val="00BA516D"/>
    <w:rsid w:val="00BB1E65"/>
    <w:rsid w:val="00C12FDF"/>
    <w:rsid w:val="00C44F4F"/>
    <w:rsid w:val="00C644EF"/>
    <w:rsid w:val="00C711C1"/>
    <w:rsid w:val="00C7381B"/>
    <w:rsid w:val="00C8071B"/>
    <w:rsid w:val="00C96659"/>
    <w:rsid w:val="00CA1E6D"/>
    <w:rsid w:val="00CB0F88"/>
    <w:rsid w:val="00CD5704"/>
    <w:rsid w:val="00CF6C0F"/>
    <w:rsid w:val="00D57724"/>
    <w:rsid w:val="00D9696D"/>
    <w:rsid w:val="00DD4DA9"/>
    <w:rsid w:val="00DE764E"/>
    <w:rsid w:val="00E03FB7"/>
    <w:rsid w:val="00E21BCE"/>
    <w:rsid w:val="00E517D5"/>
    <w:rsid w:val="00EB3C6B"/>
    <w:rsid w:val="00EC305A"/>
    <w:rsid w:val="00EC3D67"/>
    <w:rsid w:val="00EE3393"/>
    <w:rsid w:val="00EF7570"/>
    <w:rsid w:val="00F07F65"/>
    <w:rsid w:val="00F10177"/>
    <w:rsid w:val="00F2301D"/>
    <w:rsid w:val="00F47F58"/>
    <w:rsid w:val="00F50667"/>
    <w:rsid w:val="00F63B6B"/>
    <w:rsid w:val="00FE0901"/>
    <w:rsid w:val="00FF6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F6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60CAA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0026DD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26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745</TotalTime>
  <Pages>9</Pages>
  <Words>1558</Words>
  <Characters>8881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Александр</cp:lastModifiedBy>
  <cp:revision>21</cp:revision>
  <dcterms:created xsi:type="dcterms:W3CDTF">2015-03-05T08:12:00Z</dcterms:created>
  <dcterms:modified xsi:type="dcterms:W3CDTF">2017-05-24T11:12:00Z</dcterms:modified>
</cp:coreProperties>
</file>